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20BA" w:rsidRPr="00C620BA" w:rsidRDefault="00C620BA">
      <w:pPr>
        <w:rPr>
          <w:b/>
          <w:sz w:val="24"/>
        </w:rPr>
      </w:pPr>
      <w:r w:rsidRPr="00C620BA">
        <w:rPr>
          <w:b/>
          <w:sz w:val="24"/>
        </w:rPr>
        <w:t>Observations</w:t>
      </w:r>
    </w:p>
    <w:p w:rsidR="00C620BA" w:rsidRDefault="00C620BA" w:rsidP="006D1BC5">
      <w:pPr>
        <w:pStyle w:val="ListParagraph"/>
        <w:numPr>
          <w:ilvl w:val="0"/>
          <w:numId w:val="12"/>
        </w:numPr>
      </w:pPr>
      <w:r>
        <w:t xml:space="preserve">Explain how you would carry out an observation to investigate the differences in use of personal space between rural and urban environments. </w:t>
      </w:r>
      <w:r>
        <w:t>Y</w:t>
      </w:r>
      <w:r>
        <w:t xml:space="preserve">ou must refer to: </w:t>
      </w:r>
    </w:p>
    <w:p w:rsidR="00C620BA" w:rsidRDefault="00C620BA" w:rsidP="00C620BA">
      <w:pPr>
        <w:pStyle w:val="ListParagraph"/>
        <w:numPr>
          <w:ilvl w:val="0"/>
          <w:numId w:val="1"/>
        </w:numPr>
      </w:pPr>
      <w:r>
        <w:t>structu</w:t>
      </w:r>
      <w:r w:rsidR="006D1BC5">
        <w:t>red or unstructured observation</w:t>
      </w:r>
      <w:r>
        <w:t xml:space="preserve"> </w:t>
      </w:r>
    </w:p>
    <w:p w:rsidR="00C620BA" w:rsidRDefault="00C620BA" w:rsidP="00C620BA">
      <w:pPr>
        <w:pStyle w:val="ListParagraph"/>
        <w:numPr>
          <w:ilvl w:val="0"/>
          <w:numId w:val="1"/>
        </w:numPr>
      </w:pPr>
      <w:r>
        <w:t>participant</w:t>
      </w:r>
      <w:r w:rsidR="006D1BC5">
        <w:t xml:space="preserve"> or non-participant observation</w:t>
      </w:r>
      <w:r>
        <w:t xml:space="preserve"> </w:t>
      </w:r>
    </w:p>
    <w:p w:rsidR="00C620BA" w:rsidRDefault="00C620BA" w:rsidP="00C620BA">
      <w:pPr>
        <w:pStyle w:val="ListParagraph"/>
        <w:numPr>
          <w:ilvl w:val="0"/>
          <w:numId w:val="1"/>
        </w:numPr>
      </w:pPr>
      <w:r>
        <w:t xml:space="preserve">event sampling </w:t>
      </w:r>
    </w:p>
    <w:p w:rsidR="00C620BA" w:rsidRDefault="00C620BA" w:rsidP="00C620BA">
      <w:pPr>
        <w:pStyle w:val="ListParagraph"/>
        <w:numPr>
          <w:ilvl w:val="0"/>
          <w:numId w:val="1"/>
        </w:numPr>
      </w:pPr>
      <w:r>
        <w:t xml:space="preserve">Ethical considerations </w:t>
      </w:r>
    </w:p>
    <w:p w:rsidR="00DC582B" w:rsidRDefault="00C620BA">
      <w:r>
        <w:t>Justify your decisio</w:t>
      </w:r>
      <w:r>
        <w:t>ns as part of your explanation (12)</w:t>
      </w:r>
    </w:p>
    <w:p w:rsidR="00C620BA" w:rsidRDefault="00C620BA" w:rsidP="006D1BC5">
      <w:pPr>
        <w:pStyle w:val="ListParagraph"/>
        <w:numPr>
          <w:ilvl w:val="0"/>
          <w:numId w:val="12"/>
        </w:numPr>
      </w:pPr>
      <w:r>
        <w:t>A group of psychologists are interested in conducting an observation study of how people behave on a beach when on holiday. Explain how you would carry out this observation.</w:t>
      </w:r>
      <w:r w:rsidR="006D1BC5">
        <w:t xml:space="preserve"> Y</w:t>
      </w:r>
      <w:r>
        <w:t>ou must refer to:</w:t>
      </w:r>
    </w:p>
    <w:p w:rsidR="00C620BA" w:rsidRDefault="00C620BA" w:rsidP="00C620BA">
      <w:pPr>
        <w:pStyle w:val="ListParagraph"/>
        <w:numPr>
          <w:ilvl w:val="0"/>
          <w:numId w:val="10"/>
        </w:numPr>
      </w:pPr>
      <w:r>
        <w:t>Covert or overt</w:t>
      </w:r>
      <w:r w:rsidR="006D1BC5">
        <w:t xml:space="preserve"> observation </w:t>
      </w:r>
    </w:p>
    <w:p w:rsidR="00C620BA" w:rsidRDefault="00C620BA" w:rsidP="00C620BA">
      <w:pPr>
        <w:pStyle w:val="ListParagraph"/>
        <w:numPr>
          <w:ilvl w:val="0"/>
          <w:numId w:val="10"/>
        </w:numPr>
      </w:pPr>
      <w:r>
        <w:t>A behavioural checklist</w:t>
      </w:r>
    </w:p>
    <w:p w:rsidR="006D1BC5" w:rsidRDefault="006D1BC5" w:rsidP="00C620BA">
      <w:pPr>
        <w:pStyle w:val="ListParagraph"/>
        <w:numPr>
          <w:ilvl w:val="0"/>
          <w:numId w:val="10"/>
        </w:numPr>
      </w:pPr>
      <w:r>
        <w:t xml:space="preserve">How would you carry out a pilot </w:t>
      </w:r>
      <w:proofErr w:type="gramStart"/>
      <w:r>
        <w:t>study</w:t>
      </w:r>
      <w:proofErr w:type="gramEnd"/>
    </w:p>
    <w:p w:rsidR="006D1BC5" w:rsidRDefault="006D1BC5" w:rsidP="006D1BC5">
      <w:pPr>
        <w:pStyle w:val="ListParagraph"/>
        <w:numPr>
          <w:ilvl w:val="0"/>
          <w:numId w:val="10"/>
        </w:numPr>
      </w:pPr>
      <w:r>
        <w:t>How you would address one ethical issue</w:t>
      </w:r>
    </w:p>
    <w:p w:rsidR="00C620BA" w:rsidRDefault="006D1BC5" w:rsidP="00C620BA">
      <w:r>
        <w:t>Justify your decision</w:t>
      </w:r>
      <w:r>
        <w:t>s as part of your explanation (12</w:t>
      </w:r>
      <w:r w:rsidR="00C620BA">
        <w:t>)</w:t>
      </w:r>
    </w:p>
    <w:p w:rsidR="00C620BA" w:rsidRDefault="00C620BA" w:rsidP="006D1BC5">
      <w:pPr>
        <w:pStyle w:val="ListParagraph"/>
        <w:numPr>
          <w:ilvl w:val="0"/>
          <w:numId w:val="12"/>
        </w:numPr>
      </w:pPr>
      <w:r>
        <w:t xml:space="preserve">Psychologists are interested in finding out how stressed people get when Christmas shopping with children. Explain how you would carry out this observation. </w:t>
      </w:r>
      <w:r w:rsidR="006D1BC5">
        <w:t>Y</w:t>
      </w:r>
      <w:r>
        <w:t>ou must refer to:</w:t>
      </w:r>
    </w:p>
    <w:p w:rsidR="006D1BC5" w:rsidRDefault="006D1BC5" w:rsidP="00C620BA">
      <w:pPr>
        <w:pStyle w:val="ListParagraph"/>
        <w:numPr>
          <w:ilvl w:val="0"/>
          <w:numId w:val="11"/>
        </w:numPr>
      </w:pPr>
      <w:r>
        <w:t xml:space="preserve">Event sampling </w:t>
      </w:r>
    </w:p>
    <w:p w:rsidR="006D1BC5" w:rsidRDefault="00C620BA" w:rsidP="00C620BA">
      <w:pPr>
        <w:pStyle w:val="ListParagraph"/>
        <w:numPr>
          <w:ilvl w:val="0"/>
          <w:numId w:val="11"/>
        </w:numPr>
      </w:pPr>
      <w:r>
        <w:t>Ethics</w:t>
      </w:r>
      <w:r w:rsidR="00280B20">
        <w:t xml:space="preserve"> to consider </w:t>
      </w:r>
    </w:p>
    <w:p w:rsidR="006D1BC5" w:rsidRDefault="006D1BC5" w:rsidP="00C620BA">
      <w:pPr>
        <w:pStyle w:val="ListParagraph"/>
        <w:numPr>
          <w:ilvl w:val="0"/>
          <w:numId w:val="11"/>
        </w:numPr>
      </w:pPr>
      <w:r>
        <w:t>N</w:t>
      </w:r>
      <w:r w:rsidR="00C620BA">
        <w:t>on participant observation</w:t>
      </w:r>
    </w:p>
    <w:p w:rsidR="00C620BA" w:rsidRDefault="00280B20" w:rsidP="00C620BA">
      <w:pPr>
        <w:pStyle w:val="ListParagraph"/>
        <w:numPr>
          <w:ilvl w:val="0"/>
          <w:numId w:val="11"/>
        </w:numPr>
      </w:pPr>
      <w:r>
        <w:t>How would you reduce o</w:t>
      </w:r>
      <w:bookmarkStart w:id="0" w:name="_GoBack"/>
      <w:bookmarkEnd w:id="0"/>
      <w:r w:rsidR="006D1BC5">
        <w:t>bserver bias</w:t>
      </w:r>
    </w:p>
    <w:p w:rsidR="00C620BA" w:rsidRDefault="006D1BC5" w:rsidP="00C620BA">
      <w:r>
        <w:t>Justify your decisi</w:t>
      </w:r>
      <w:r>
        <w:t>ons as part of your explanation (12</w:t>
      </w:r>
      <w:r w:rsidR="00C620BA">
        <w:t>)</w:t>
      </w:r>
    </w:p>
    <w:p w:rsidR="00C620BA" w:rsidRDefault="00C620BA" w:rsidP="006D1BC5">
      <w:pPr>
        <w:pStyle w:val="ListParagraph"/>
        <w:numPr>
          <w:ilvl w:val="0"/>
          <w:numId w:val="12"/>
        </w:numPr>
      </w:pPr>
      <w:r>
        <w:t xml:space="preserve">Naturalistic observations are conducted by psychologists when they want to find out how people behave without experimental manipulation. Today psychologists should adhere to the BPS guidelines to avoid unethical treatment of participants. With sufficient training, psychologists can detect small differences in behaviour, such as facial expression and gesture, to infer how people are feeling and thinking. Explain how you would carry out an observation in to eating behaviour. </w:t>
      </w:r>
      <w:r w:rsidR="006D1BC5">
        <w:t>y</w:t>
      </w:r>
      <w:r>
        <w:t>ou must refer to.</w:t>
      </w:r>
    </w:p>
    <w:p w:rsidR="006D1BC5" w:rsidRDefault="00C620BA" w:rsidP="00C620BA">
      <w:pPr>
        <w:pStyle w:val="ListParagraph"/>
        <w:numPr>
          <w:ilvl w:val="0"/>
          <w:numId w:val="13"/>
        </w:numPr>
      </w:pPr>
      <w:r>
        <w:t>A behavioural checklist</w:t>
      </w:r>
    </w:p>
    <w:p w:rsidR="006D1BC5" w:rsidRDefault="006D1BC5" w:rsidP="00C620BA">
      <w:pPr>
        <w:pStyle w:val="ListParagraph"/>
        <w:numPr>
          <w:ilvl w:val="0"/>
          <w:numId w:val="13"/>
        </w:numPr>
      </w:pPr>
      <w:r>
        <w:t xml:space="preserve">Participant </w:t>
      </w:r>
      <w:r w:rsidR="00C620BA">
        <w:t>observation</w:t>
      </w:r>
    </w:p>
    <w:p w:rsidR="006D1BC5" w:rsidRDefault="006D1BC5" w:rsidP="00C620BA">
      <w:pPr>
        <w:pStyle w:val="ListParagraph"/>
        <w:numPr>
          <w:ilvl w:val="0"/>
          <w:numId w:val="13"/>
        </w:numPr>
      </w:pPr>
      <w:r>
        <w:t>Time</w:t>
      </w:r>
      <w:r w:rsidR="00C620BA">
        <w:t xml:space="preserve"> sampling</w:t>
      </w:r>
    </w:p>
    <w:p w:rsidR="00C620BA" w:rsidRDefault="00C620BA" w:rsidP="00C620BA">
      <w:pPr>
        <w:pStyle w:val="ListParagraph"/>
        <w:numPr>
          <w:ilvl w:val="0"/>
          <w:numId w:val="13"/>
        </w:numPr>
      </w:pPr>
      <w:r>
        <w:t>Inter-</w:t>
      </w:r>
      <w:proofErr w:type="spellStart"/>
      <w:r>
        <w:t>rater</w:t>
      </w:r>
      <w:proofErr w:type="spellEnd"/>
      <w:r>
        <w:t xml:space="preserve"> reliability</w:t>
      </w:r>
    </w:p>
    <w:p w:rsidR="00C620BA" w:rsidRDefault="006D1BC5" w:rsidP="00C620BA">
      <w:r>
        <w:t>Justify your decisio</w:t>
      </w:r>
      <w:r>
        <w:t>ns as part of your explanation (12</w:t>
      </w:r>
      <w:r w:rsidR="00C620BA">
        <w:t>)</w:t>
      </w:r>
    </w:p>
    <w:p w:rsidR="006D1BC5" w:rsidRDefault="006D1BC5" w:rsidP="00C620BA"/>
    <w:p w:rsidR="006D1BC5" w:rsidRDefault="006D1BC5" w:rsidP="00C620BA"/>
    <w:p w:rsidR="006D1BC5" w:rsidRDefault="006D1BC5" w:rsidP="00C620BA"/>
    <w:p w:rsidR="006D1BC5" w:rsidRDefault="006D1BC5" w:rsidP="00C620BA"/>
    <w:p w:rsidR="006D1BC5" w:rsidRDefault="006D1BC5" w:rsidP="00C620BA"/>
    <w:p w:rsidR="006D1BC5" w:rsidRDefault="00C620BA" w:rsidP="006D1BC5">
      <w:pPr>
        <w:pStyle w:val="ListParagraph"/>
        <w:numPr>
          <w:ilvl w:val="0"/>
          <w:numId w:val="12"/>
        </w:numPr>
      </w:pPr>
      <w:r>
        <w:lastRenderedPageBreak/>
        <w:t xml:space="preserve">Look at me! A group of psychologists are interested in conducting an observation study of people’s behaviour as they walk past a shop window. The psychologists want to see if people pay any attention to their own reflection and, if so, what they do. Explain how you would carry out this observation. </w:t>
      </w:r>
      <w:r w:rsidR="006D1BC5">
        <w:t>You must refer to.</w:t>
      </w:r>
    </w:p>
    <w:p w:rsidR="006D1BC5" w:rsidRDefault="00C620BA" w:rsidP="00C620BA">
      <w:pPr>
        <w:pStyle w:val="ListParagraph"/>
        <w:numPr>
          <w:ilvl w:val="0"/>
          <w:numId w:val="14"/>
        </w:numPr>
      </w:pPr>
      <w:r>
        <w:t>Unstructured observation</w:t>
      </w:r>
    </w:p>
    <w:p w:rsidR="006D1BC5" w:rsidRDefault="00C620BA" w:rsidP="00C620BA">
      <w:pPr>
        <w:pStyle w:val="ListParagraph"/>
        <w:numPr>
          <w:ilvl w:val="0"/>
          <w:numId w:val="14"/>
        </w:numPr>
      </w:pPr>
      <w:r>
        <w:t>Sampling technique</w:t>
      </w:r>
    </w:p>
    <w:p w:rsidR="006D1BC5" w:rsidRDefault="006D1BC5" w:rsidP="006D1BC5">
      <w:pPr>
        <w:pStyle w:val="ListParagraph"/>
        <w:numPr>
          <w:ilvl w:val="0"/>
          <w:numId w:val="14"/>
        </w:numPr>
      </w:pPr>
      <w:r>
        <w:t>Covert observation</w:t>
      </w:r>
    </w:p>
    <w:p w:rsidR="00C620BA" w:rsidRDefault="006D1BC5" w:rsidP="006D1BC5">
      <w:pPr>
        <w:pStyle w:val="ListParagraph"/>
        <w:numPr>
          <w:ilvl w:val="0"/>
          <w:numId w:val="14"/>
        </w:numPr>
      </w:pPr>
      <w:r>
        <w:t xml:space="preserve">Researcher bias </w:t>
      </w:r>
    </w:p>
    <w:p w:rsidR="00C620BA" w:rsidRDefault="006D1BC5" w:rsidP="00C620BA">
      <w:r>
        <w:t>Justify your decisions as part of your explanatio</w:t>
      </w:r>
      <w:r>
        <w:t>n (12</w:t>
      </w:r>
      <w:r w:rsidR="00C620BA">
        <w:t>)</w:t>
      </w:r>
    </w:p>
    <w:p w:rsidR="00C620BA" w:rsidRPr="00C620BA" w:rsidRDefault="00C620BA" w:rsidP="00C620BA">
      <w:pPr>
        <w:rPr>
          <w:b/>
          <w:sz w:val="24"/>
        </w:rPr>
      </w:pPr>
      <w:r w:rsidRPr="00C620BA">
        <w:rPr>
          <w:b/>
          <w:sz w:val="24"/>
        </w:rPr>
        <w:t>Correlations:</w:t>
      </w:r>
    </w:p>
    <w:p w:rsidR="00C620BA" w:rsidRDefault="00C620BA" w:rsidP="006D1BC5">
      <w:pPr>
        <w:pStyle w:val="ListParagraph"/>
        <w:numPr>
          <w:ilvl w:val="0"/>
          <w:numId w:val="19"/>
        </w:numPr>
      </w:pPr>
      <w:r>
        <w:t xml:space="preserve">Researchers want to conduct a study investigating the correlation between how tall a person is and how confident they are. Explain how you would carry out this correlation. </w:t>
      </w:r>
      <w:r w:rsidR="006D1BC5">
        <w:t>Y</w:t>
      </w:r>
      <w:r>
        <w:t>ou must refer to:</w:t>
      </w:r>
    </w:p>
    <w:p w:rsidR="006D1BC5" w:rsidRDefault="00C620BA" w:rsidP="00C620BA">
      <w:pPr>
        <w:pStyle w:val="ListParagraph"/>
        <w:numPr>
          <w:ilvl w:val="0"/>
          <w:numId w:val="15"/>
        </w:numPr>
      </w:pPr>
      <w:r>
        <w:t>Opportunity sampling</w:t>
      </w:r>
    </w:p>
    <w:p w:rsidR="006D1BC5" w:rsidRDefault="00C620BA" w:rsidP="00C620BA">
      <w:pPr>
        <w:pStyle w:val="ListParagraph"/>
        <w:numPr>
          <w:ilvl w:val="0"/>
          <w:numId w:val="15"/>
        </w:numPr>
      </w:pPr>
      <w:r>
        <w:t>Obtaining data for a correlational analysis</w:t>
      </w:r>
    </w:p>
    <w:p w:rsidR="006D1BC5" w:rsidRDefault="00C620BA" w:rsidP="00C620BA">
      <w:pPr>
        <w:pStyle w:val="ListParagraph"/>
        <w:numPr>
          <w:ilvl w:val="0"/>
          <w:numId w:val="15"/>
        </w:numPr>
      </w:pPr>
      <w:r>
        <w:t>Validity</w:t>
      </w:r>
    </w:p>
    <w:p w:rsidR="00C620BA" w:rsidRDefault="00C620BA" w:rsidP="00C620BA">
      <w:pPr>
        <w:pStyle w:val="ListParagraph"/>
        <w:numPr>
          <w:ilvl w:val="0"/>
          <w:numId w:val="15"/>
        </w:numPr>
      </w:pPr>
      <w:r>
        <w:t>Ethics</w:t>
      </w:r>
    </w:p>
    <w:p w:rsidR="00C620BA" w:rsidRDefault="006D1BC5" w:rsidP="00C620BA">
      <w:r>
        <w:t xml:space="preserve">Justify your decisions as part of your explanation </w:t>
      </w:r>
      <w:r>
        <w:t>(12</w:t>
      </w:r>
      <w:r w:rsidR="00C620BA">
        <w:t>)</w:t>
      </w:r>
    </w:p>
    <w:p w:rsidR="006D1BC5" w:rsidRDefault="00C620BA" w:rsidP="006D1BC5">
      <w:pPr>
        <w:pStyle w:val="ListParagraph"/>
        <w:numPr>
          <w:ilvl w:val="0"/>
          <w:numId w:val="19"/>
        </w:numPr>
      </w:pPr>
      <w:r>
        <w:t>A psychologist is interested in finding out the relationship between how well students do in exams and how many portions of fruit and veg they eat per day. Explain how you would carry out this correlation.</w:t>
      </w:r>
      <w:r w:rsidR="006D1BC5">
        <w:t xml:space="preserve"> You must refer to:</w:t>
      </w:r>
    </w:p>
    <w:p w:rsidR="006D1BC5" w:rsidRDefault="006D1BC5" w:rsidP="00C620BA">
      <w:pPr>
        <w:pStyle w:val="ListParagraph"/>
        <w:numPr>
          <w:ilvl w:val="0"/>
          <w:numId w:val="16"/>
        </w:numPr>
      </w:pPr>
      <w:r>
        <w:t xml:space="preserve">Use of a </w:t>
      </w:r>
      <w:r w:rsidR="00C620BA">
        <w:t>self-report</w:t>
      </w:r>
      <w:r>
        <w:t xml:space="preserve"> to collect data </w:t>
      </w:r>
    </w:p>
    <w:p w:rsidR="006D1BC5" w:rsidRDefault="00C620BA" w:rsidP="00C620BA">
      <w:pPr>
        <w:pStyle w:val="ListParagraph"/>
        <w:numPr>
          <w:ilvl w:val="0"/>
          <w:numId w:val="16"/>
        </w:numPr>
      </w:pPr>
      <w:r>
        <w:t>One or two tailed hypothesis</w:t>
      </w:r>
    </w:p>
    <w:p w:rsidR="006D1BC5" w:rsidRDefault="00C620BA" w:rsidP="00C620BA">
      <w:pPr>
        <w:pStyle w:val="ListParagraph"/>
        <w:numPr>
          <w:ilvl w:val="0"/>
          <w:numId w:val="16"/>
        </w:numPr>
      </w:pPr>
      <w:r>
        <w:t>The statistical test you would use to analyse your results</w:t>
      </w:r>
    </w:p>
    <w:p w:rsidR="00C620BA" w:rsidRDefault="00C620BA" w:rsidP="00C620BA">
      <w:pPr>
        <w:pStyle w:val="ListParagraph"/>
        <w:numPr>
          <w:ilvl w:val="0"/>
          <w:numId w:val="16"/>
        </w:numPr>
      </w:pPr>
      <w:r>
        <w:t>Reliability</w:t>
      </w:r>
    </w:p>
    <w:p w:rsidR="00C620BA" w:rsidRDefault="006D1BC5" w:rsidP="00C620BA">
      <w:r>
        <w:t>Justify your decisions as part of your explanation</w:t>
      </w:r>
      <w:r>
        <w:t xml:space="preserve"> </w:t>
      </w:r>
      <w:r w:rsidR="00C620BA">
        <w:t>(1</w:t>
      </w:r>
      <w:r>
        <w:t>2</w:t>
      </w:r>
      <w:r w:rsidR="00C620BA">
        <w:t>)</w:t>
      </w:r>
    </w:p>
    <w:p w:rsidR="00C620BA" w:rsidRDefault="00C620BA" w:rsidP="006D1BC5">
      <w:pPr>
        <w:pStyle w:val="ListParagraph"/>
        <w:numPr>
          <w:ilvl w:val="0"/>
          <w:numId w:val="19"/>
        </w:numPr>
      </w:pPr>
      <w:r>
        <w:t xml:space="preserve">Psychologists use correlational designs to investigate relationships between variables that are difficult to investigate experimentally. Correlational designs are often used to investigate the relationship between environmental variables and human behaviour. For </w:t>
      </w:r>
      <w:proofErr w:type="gramStart"/>
      <w:r>
        <w:t>example</w:t>
      </w:r>
      <w:proofErr w:type="gramEnd"/>
      <w:r>
        <w:t xml:space="preserve"> research has examined environmental variables such as heat, sunshine, pollution and social density (crowding) and their relationships with happiness, aggression, helping behaviours, and performance on cognitive tasks. Explain how you would carry out a correlational analysis in to the relationship between levels of exposure to sunlight and happiness. </w:t>
      </w:r>
      <w:r w:rsidR="006D1BC5">
        <w:t>Y</w:t>
      </w:r>
      <w:r>
        <w:t>ou must refer to:</w:t>
      </w:r>
    </w:p>
    <w:p w:rsidR="006D1BC5" w:rsidRDefault="006D1BC5" w:rsidP="00C620BA">
      <w:pPr>
        <w:pStyle w:val="ListParagraph"/>
        <w:numPr>
          <w:ilvl w:val="0"/>
          <w:numId w:val="17"/>
        </w:numPr>
      </w:pPr>
      <w:r>
        <w:t xml:space="preserve">How you would collect </w:t>
      </w:r>
      <w:r w:rsidR="00C620BA">
        <w:t>ordinal level data</w:t>
      </w:r>
      <w:r>
        <w:t xml:space="preserve"> for both co-variables</w:t>
      </w:r>
    </w:p>
    <w:p w:rsidR="006D1BC5" w:rsidRDefault="00C620BA" w:rsidP="00C620BA">
      <w:pPr>
        <w:pStyle w:val="ListParagraph"/>
        <w:numPr>
          <w:ilvl w:val="0"/>
          <w:numId w:val="17"/>
        </w:numPr>
      </w:pPr>
      <w:r>
        <w:t>Data presentation</w:t>
      </w:r>
    </w:p>
    <w:p w:rsidR="006D1BC5" w:rsidRDefault="00C620BA" w:rsidP="00C620BA">
      <w:pPr>
        <w:pStyle w:val="ListParagraph"/>
        <w:numPr>
          <w:ilvl w:val="0"/>
          <w:numId w:val="17"/>
        </w:numPr>
      </w:pPr>
      <w:r>
        <w:t>Validity</w:t>
      </w:r>
    </w:p>
    <w:p w:rsidR="00C620BA" w:rsidRDefault="00C620BA" w:rsidP="00C620BA">
      <w:pPr>
        <w:pStyle w:val="ListParagraph"/>
        <w:numPr>
          <w:ilvl w:val="0"/>
          <w:numId w:val="17"/>
        </w:numPr>
      </w:pPr>
      <w:r>
        <w:t>At least one ethical issue</w:t>
      </w:r>
    </w:p>
    <w:p w:rsidR="00C620BA" w:rsidRDefault="006D1BC5" w:rsidP="00C620BA">
      <w:r>
        <w:t>Justify your decisio</w:t>
      </w:r>
      <w:r>
        <w:t>ns as part of your explanation (12</w:t>
      </w:r>
      <w:r w:rsidR="00C620BA">
        <w:t>)</w:t>
      </w:r>
    </w:p>
    <w:p w:rsidR="006D1BC5" w:rsidRDefault="006D1BC5" w:rsidP="00C620BA"/>
    <w:p w:rsidR="00C620BA" w:rsidRDefault="00C620BA" w:rsidP="006D1BC5">
      <w:pPr>
        <w:pStyle w:val="ListParagraph"/>
        <w:numPr>
          <w:ilvl w:val="0"/>
          <w:numId w:val="19"/>
        </w:numPr>
      </w:pPr>
      <w:r>
        <w:lastRenderedPageBreak/>
        <w:t xml:space="preserve">A psychologist conducted a correlation study to investigate the relationship between the number of </w:t>
      </w:r>
      <w:proofErr w:type="gramStart"/>
      <w:r>
        <w:t>friends</w:t>
      </w:r>
      <w:proofErr w:type="gramEnd"/>
      <w:r>
        <w:t xml:space="preserve"> people claim to have on internet social networking sites and the number of times they go out socialising each month. The data was obtained from students in a psychology class who left the classroom one at a time to provide details to a researcher sitting outside. Explain how you would carry out a correlational analysis in to the relationship between the amount of </w:t>
      </w:r>
      <w:r w:rsidR="006D1BC5">
        <w:t>friend’s</w:t>
      </w:r>
      <w:r>
        <w:t xml:space="preserve"> people have on social media and their happiness.</w:t>
      </w:r>
      <w:r w:rsidR="006D1BC5">
        <w:t xml:space="preserve"> Y</w:t>
      </w:r>
      <w:r>
        <w:t>ou must refer to:</w:t>
      </w:r>
    </w:p>
    <w:p w:rsidR="006D1BC5" w:rsidRDefault="00C620BA" w:rsidP="00C620BA">
      <w:pPr>
        <w:pStyle w:val="ListParagraph"/>
        <w:numPr>
          <w:ilvl w:val="0"/>
          <w:numId w:val="18"/>
        </w:numPr>
      </w:pPr>
      <w:r>
        <w:t>Sampling technique</w:t>
      </w:r>
    </w:p>
    <w:p w:rsidR="006D1BC5" w:rsidRDefault="00C620BA" w:rsidP="00C620BA">
      <w:pPr>
        <w:pStyle w:val="ListParagraph"/>
        <w:numPr>
          <w:ilvl w:val="0"/>
          <w:numId w:val="18"/>
        </w:numPr>
      </w:pPr>
      <w:r>
        <w:t>How data would be collected for variable 1</w:t>
      </w:r>
    </w:p>
    <w:p w:rsidR="006D1BC5" w:rsidRDefault="00C620BA" w:rsidP="00C620BA">
      <w:pPr>
        <w:pStyle w:val="ListParagraph"/>
        <w:numPr>
          <w:ilvl w:val="0"/>
          <w:numId w:val="18"/>
        </w:numPr>
      </w:pPr>
      <w:r>
        <w:t>How data would be collected for variable 2</w:t>
      </w:r>
    </w:p>
    <w:p w:rsidR="00C620BA" w:rsidRDefault="00C620BA" w:rsidP="00C620BA">
      <w:pPr>
        <w:pStyle w:val="ListParagraph"/>
        <w:numPr>
          <w:ilvl w:val="0"/>
          <w:numId w:val="18"/>
        </w:numPr>
      </w:pPr>
      <w:r>
        <w:t>Social desirability</w:t>
      </w:r>
    </w:p>
    <w:p w:rsidR="00C620BA" w:rsidRDefault="006D1BC5" w:rsidP="00C620BA">
      <w:r>
        <w:t>Justify your decisions as part of your explanation</w:t>
      </w:r>
      <w:r>
        <w:t>. (12</w:t>
      </w:r>
      <w:r w:rsidR="00C620BA">
        <w:t>)</w:t>
      </w:r>
    </w:p>
    <w:p w:rsidR="006D1BC5" w:rsidRDefault="006D1BC5" w:rsidP="00C620BA">
      <w:pPr>
        <w:rPr>
          <w:b/>
          <w:sz w:val="24"/>
        </w:rPr>
      </w:pPr>
    </w:p>
    <w:p w:rsidR="00C620BA" w:rsidRPr="00C620BA" w:rsidRDefault="00C620BA" w:rsidP="00C620BA">
      <w:pPr>
        <w:rPr>
          <w:b/>
          <w:sz w:val="24"/>
        </w:rPr>
      </w:pPr>
      <w:r w:rsidRPr="00C620BA">
        <w:rPr>
          <w:b/>
          <w:sz w:val="24"/>
        </w:rPr>
        <w:t>Self-</w:t>
      </w:r>
      <w:r w:rsidRPr="00C620BA">
        <w:rPr>
          <w:b/>
          <w:sz w:val="24"/>
        </w:rPr>
        <w:t>reports:</w:t>
      </w:r>
    </w:p>
    <w:p w:rsidR="00C620BA" w:rsidRDefault="00C620BA" w:rsidP="006D1BC5">
      <w:pPr>
        <w:pStyle w:val="ListParagraph"/>
        <w:numPr>
          <w:ilvl w:val="0"/>
          <w:numId w:val="20"/>
        </w:numPr>
      </w:pPr>
      <w:r>
        <w:t>A psychologist wanted to investigate why people exercise using the self-report method. Explain how you would carry out this self-report</w:t>
      </w:r>
      <w:r>
        <w:t>. Y</w:t>
      </w:r>
      <w:r>
        <w:t>ou must refer to:</w:t>
      </w:r>
    </w:p>
    <w:p w:rsidR="00C620BA" w:rsidRDefault="00C620BA" w:rsidP="00C620BA">
      <w:pPr>
        <w:pStyle w:val="ListParagraph"/>
        <w:numPr>
          <w:ilvl w:val="0"/>
          <w:numId w:val="7"/>
        </w:numPr>
      </w:pPr>
      <w:r>
        <w:t>Volunteer or opportunity sampling</w:t>
      </w:r>
    </w:p>
    <w:p w:rsidR="00C620BA" w:rsidRDefault="00C620BA" w:rsidP="00C620BA">
      <w:pPr>
        <w:pStyle w:val="ListParagraph"/>
        <w:numPr>
          <w:ilvl w:val="0"/>
          <w:numId w:val="7"/>
        </w:numPr>
      </w:pPr>
      <w:r>
        <w:t>Validity</w:t>
      </w:r>
    </w:p>
    <w:p w:rsidR="00C620BA" w:rsidRDefault="00C620BA" w:rsidP="00C620BA">
      <w:pPr>
        <w:pStyle w:val="ListParagraph"/>
        <w:numPr>
          <w:ilvl w:val="0"/>
          <w:numId w:val="7"/>
        </w:numPr>
      </w:pPr>
      <w:r>
        <w:t>Open and</w:t>
      </w:r>
      <w:r>
        <w:t xml:space="preserve"> closed questions</w:t>
      </w:r>
    </w:p>
    <w:p w:rsidR="00C620BA" w:rsidRDefault="00C620BA" w:rsidP="00C620BA">
      <w:pPr>
        <w:pStyle w:val="ListParagraph"/>
        <w:numPr>
          <w:ilvl w:val="0"/>
          <w:numId w:val="7"/>
        </w:numPr>
      </w:pPr>
      <w:r>
        <w:t>Test-retest reliability</w:t>
      </w:r>
    </w:p>
    <w:p w:rsidR="00C620BA" w:rsidRDefault="00C620BA" w:rsidP="00C620BA">
      <w:r>
        <w:t>Justify your decisions as part of your explanation</w:t>
      </w:r>
      <w:r>
        <w:t xml:space="preserve"> </w:t>
      </w:r>
      <w:r>
        <w:t>(1</w:t>
      </w:r>
      <w:r>
        <w:t>2</w:t>
      </w:r>
      <w:r>
        <w:t>)</w:t>
      </w:r>
    </w:p>
    <w:p w:rsidR="00C620BA" w:rsidRDefault="00C620BA" w:rsidP="006D1BC5">
      <w:pPr>
        <w:pStyle w:val="ListParagraph"/>
        <w:numPr>
          <w:ilvl w:val="0"/>
          <w:numId w:val="20"/>
        </w:numPr>
      </w:pPr>
      <w:r>
        <w:t xml:space="preserve">Psychologists want to investigate using a questionnaire the rewards people gain from having a pet using the self- report method. Explain how you would carry out this self-report. </w:t>
      </w:r>
      <w:r>
        <w:t>Y</w:t>
      </w:r>
      <w:r>
        <w:t>ou must refer to:</w:t>
      </w:r>
    </w:p>
    <w:p w:rsidR="00C620BA" w:rsidRDefault="00C620BA" w:rsidP="00C620BA">
      <w:pPr>
        <w:pStyle w:val="ListParagraph"/>
        <w:numPr>
          <w:ilvl w:val="0"/>
          <w:numId w:val="8"/>
        </w:numPr>
      </w:pPr>
      <w:r>
        <w:t>Self-selected sampling or snowball sampling</w:t>
      </w:r>
    </w:p>
    <w:p w:rsidR="00C620BA" w:rsidRDefault="00C620BA" w:rsidP="00C620BA">
      <w:pPr>
        <w:pStyle w:val="ListParagraph"/>
        <w:numPr>
          <w:ilvl w:val="0"/>
          <w:numId w:val="8"/>
        </w:numPr>
      </w:pPr>
      <w:r>
        <w:t>Qualitative or quantitative data</w:t>
      </w:r>
    </w:p>
    <w:p w:rsidR="00C620BA" w:rsidRDefault="00C620BA" w:rsidP="00C620BA">
      <w:pPr>
        <w:pStyle w:val="ListParagraph"/>
        <w:numPr>
          <w:ilvl w:val="0"/>
          <w:numId w:val="8"/>
        </w:numPr>
      </w:pPr>
      <w:r>
        <w:t>Social desirability bias</w:t>
      </w:r>
    </w:p>
    <w:p w:rsidR="00C620BA" w:rsidRDefault="00C620BA" w:rsidP="00C620BA">
      <w:pPr>
        <w:pStyle w:val="ListParagraph"/>
        <w:numPr>
          <w:ilvl w:val="0"/>
          <w:numId w:val="8"/>
        </w:numPr>
      </w:pPr>
      <w:r>
        <w:t>Split half reliability</w:t>
      </w:r>
    </w:p>
    <w:p w:rsidR="00C620BA" w:rsidRDefault="00C620BA" w:rsidP="00C620BA">
      <w:r>
        <w:t>Justify your decisio</w:t>
      </w:r>
      <w:r>
        <w:t>ns as part of your explanation (12</w:t>
      </w:r>
      <w:r>
        <w:t>)</w:t>
      </w:r>
    </w:p>
    <w:p w:rsidR="00C620BA" w:rsidRDefault="00C620BA" w:rsidP="006D1BC5">
      <w:pPr>
        <w:pStyle w:val="ListParagraph"/>
        <w:numPr>
          <w:ilvl w:val="0"/>
          <w:numId w:val="20"/>
        </w:numPr>
      </w:pPr>
      <w:r>
        <w:t xml:space="preserve">Questionnaires are often used to assess people attitudes to current events and to factors affecting attitude change. Psychologists have obtained information on such diverse topics as attitudes to body image and attitudes to drinking and driving this information has enabled research in to the factors affecting attitude to change. Explain how you would carry out a questionnaire into ‘Attitudes to parental discipline’. </w:t>
      </w:r>
      <w:r>
        <w:t>Y</w:t>
      </w:r>
      <w:r>
        <w:t>ou must refer to:</w:t>
      </w:r>
    </w:p>
    <w:p w:rsidR="00C620BA" w:rsidRDefault="00C620BA" w:rsidP="00C620BA">
      <w:pPr>
        <w:pStyle w:val="ListParagraph"/>
        <w:numPr>
          <w:ilvl w:val="0"/>
          <w:numId w:val="9"/>
        </w:numPr>
      </w:pPr>
      <w:r>
        <w:t>Open and closed questions</w:t>
      </w:r>
    </w:p>
    <w:p w:rsidR="00C620BA" w:rsidRDefault="00C620BA" w:rsidP="00C620BA">
      <w:pPr>
        <w:pStyle w:val="ListParagraph"/>
        <w:numPr>
          <w:ilvl w:val="0"/>
          <w:numId w:val="9"/>
        </w:numPr>
      </w:pPr>
      <w:r>
        <w:t>At least one ethical issue</w:t>
      </w:r>
    </w:p>
    <w:p w:rsidR="00C620BA" w:rsidRDefault="00C620BA" w:rsidP="00C620BA">
      <w:pPr>
        <w:pStyle w:val="ListParagraph"/>
        <w:numPr>
          <w:ilvl w:val="0"/>
          <w:numId w:val="9"/>
        </w:numPr>
      </w:pPr>
      <w:r>
        <w:t>Socially desirable answers</w:t>
      </w:r>
    </w:p>
    <w:p w:rsidR="00C620BA" w:rsidRDefault="00C620BA" w:rsidP="00C620BA">
      <w:pPr>
        <w:pStyle w:val="ListParagraph"/>
        <w:numPr>
          <w:ilvl w:val="0"/>
          <w:numId w:val="9"/>
        </w:numPr>
      </w:pPr>
      <w:r>
        <w:t>Bar charts.</w:t>
      </w:r>
    </w:p>
    <w:p w:rsidR="00C620BA" w:rsidRDefault="00C620BA" w:rsidP="00C620BA">
      <w:r>
        <w:t>Justify your decisio</w:t>
      </w:r>
      <w:r>
        <w:t>ns as part of your explanation (12</w:t>
      </w:r>
      <w:r>
        <w:t>)</w:t>
      </w:r>
    </w:p>
    <w:p w:rsidR="006D1BC5" w:rsidRDefault="006D1BC5" w:rsidP="00C620BA">
      <w:pPr>
        <w:rPr>
          <w:b/>
          <w:sz w:val="24"/>
        </w:rPr>
      </w:pPr>
    </w:p>
    <w:p w:rsidR="006D1BC5" w:rsidRDefault="006D1BC5" w:rsidP="00C620BA">
      <w:pPr>
        <w:rPr>
          <w:b/>
          <w:sz w:val="24"/>
        </w:rPr>
      </w:pPr>
    </w:p>
    <w:p w:rsidR="00C620BA" w:rsidRPr="00C620BA" w:rsidRDefault="00C620BA" w:rsidP="00C620BA">
      <w:pPr>
        <w:rPr>
          <w:b/>
          <w:sz w:val="24"/>
        </w:rPr>
      </w:pPr>
      <w:r w:rsidRPr="00C620BA">
        <w:rPr>
          <w:b/>
          <w:sz w:val="24"/>
        </w:rPr>
        <w:lastRenderedPageBreak/>
        <w:t>Experiments:</w:t>
      </w:r>
    </w:p>
    <w:p w:rsidR="00C620BA" w:rsidRDefault="00C620BA" w:rsidP="00C620BA">
      <w:pPr>
        <w:pStyle w:val="ListParagraph"/>
        <w:numPr>
          <w:ilvl w:val="0"/>
          <w:numId w:val="3"/>
        </w:numPr>
      </w:pPr>
      <w:r>
        <w:t>Psychologists wanted to investigate if the colour of food influenced how it tasted. Explain how you would carry out this experiment</w:t>
      </w:r>
      <w:r>
        <w:t>. Y</w:t>
      </w:r>
      <w:r>
        <w:t>ou must refer to:</w:t>
      </w:r>
    </w:p>
    <w:p w:rsidR="00C620BA" w:rsidRDefault="00C620BA" w:rsidP="00C620BA">
      <w:pPr>
        <w:pStyle w:val="ListParagraph"/>
        <w:numPr>
          <w:ilvl w:val="0"/>
          <w:numId w:val="2"/>
        </w:numPr>
      </w:pPr>
      <w:r>
        <w:t>Independent measures or repeated measures</w:t>
      </w:r>
    </w:p>
    <w:p w:rsidR="00C620BA" w:rsidRDefault="00C620BA" w:rsidP="00C620BA">
      <w:pPr>
        <w:pStyle w:val="ListParagraph"/>
        <w:numPr>
          <w:ilvl w:val="0"/>
          <w:numId w:val="2"/>
        </w:numPr>
      </w:pPr>
      <w:r>
        <w:t>Cause and effect</w:t>
      </w:r>
    </w:p>
    <w:p w:rsidR="00C620BA" w:rsidRDefault="00C620BA" w:rsidP="00C620BA">
      <w:pPr>
        <w:pStyle w:val="ListParagraph"/>
        <w:numPr>
          <w:ilvl w:val="0"/>
          <w:numId w:val="2"/>
        </w:numPr>
      </w:pPr>
      <w:r>
        <w:t>One tailed or two tailed hypothesis</w:t>
      </w:r>
    </w:p>
    <w:p w:rsidR="00C620BA" w:rsidRDefault="00C620BA" w:rsidP="00C620BA">
      <w:pPr>
        <w:pStyle w:val="ListParagraph"/>
        <w:numPr>
          <w:ilvl w:val="0"/>
          <w:numId w:val="2"/>
        </w:numPr>
      </w:pPr>
      <w:r>
        <w:t>Social desirability</w:t>
      </w:r>
    </w:p>
    <w:p w:rsidR="00C620BA" w:rsidRDefault="00C620BA" w:rsidP="00C620BA">
      <w:r>
        <w:t>Justify your decisions as part of your explanation</w:t>
      </w:r>
      <w:r>
        <w:t xml:space="preserve"> (12)</w:t>
      </w:r>
    </w:p>
    <w:p w:rsidR="00C620BA" w:rsidRDefault="00C620BA" w:rsidP="00C620BA">
      <w:pPr>
        <w:pStyle w:val="ListParagraph"/>
        <w:numPr>
          <w:ilvl w:val="0"/>
          <w:numId w:val="3"/>
        </w:numPr>
      </w:pPr>
      <w:r>
        <w:t>Psychologists want to investigate if the colour of food influences how nice people think it tastes. Explain how you would carry out this experiment.</w:t>
      </w:r>
      <w:r>
        <w:t xml:space="preserve"> Y</w:t>
      </w:r>
      <w:r>
        <w:t>ou must refer to:</w:t>
      </w:r>
    </w:p>
    <w:p w:rsidR="00C620BA" w:rsidRDefault="00C620BA" w:rsidP="00C620BA">
      <w:pPr>
        <w:pStyle w:val="ListParagraph"/>
        <w:numPr>
          <w:ilvl w:val="0"/>
          <w:numId w:val="4"/>
        </w:numPr>
      </w:pPr>
      <w:r>
        <w:t>Matched pairs or repeated measures</w:t>
      </w:r>
    </w:p>
    <w:p w:rsidR="00C620BA" w:rsidRDefault="00C620BA" w:rsidP="00C620BA">
      <w:pPr>
        <w:pStyle w:val="ListParagraph"/>
        <w:numPr>
          <w:ilvl w:val="0"/>
          <w:numId w:val="4"/>
        </w:numPr>
      </w:pPr>
      <w:r>
        <w:t>Demand characteristics</w:t>
      </w:r>
    </w:p>
    <w:p w:rsidR="00C620BA" w:rsidRDefault="00C620BA" w:rsidP="00C620BA">
      <w:pPr>
        <w:pStyle w:val="ListParagraph"/>
        <w:numPr>
          <w:ilvl w:val="0"/>
          <w:numId w:val="4"/>
        </w:numPr>
      </w:pPr>
      <w:r>
        <w:t>The s</w:t>
      </w:r>
      <w:r>
        <w:t>ampling technique you would use</w:t>
      </w:r>
    </w:p>
    <w:p w:rsidR="00C620BA" w:rsidRDefault="00C620BA" w:rsidP="00C620BA">
      <w:pPr>
        <w:pStyle w:val="ListParagraph"/>
        <w:numPr>
          <w:ilvl w:val="0"/>
          <w:numId w:val="4"/>
        </w:numPr>
      </w:pPr>
      <w:r>
        <w:t>Reliability</w:t>
      </w:r>
    </w:p>
    <w:p w:rsidR="00C620BA" w:rsidRDefault="00C620BA" w:rsidP="00C620BA">
      <w:r>
        <w:t>Justify your decisions as part of your explanation</w:t>
      </w:r>
      <w:r>
        <w:t xml:space="preserve"> </w:t>
      </w:r>
      <w:r>
        <w:t>(1</w:t>
      </w:r>
      <w:r>
        <w:t>2</w:t>
      </w:r>
      <w:r>
        <w:t>)</w:t>
      </w:r>
    </w:p>
    <w:p w:rsidR="00C620BA" w:rsidRDefault="00C620BA" w:rsidP="00C620BA">
      <w:pPr>
        <w:pStyle w:val="ListParagraph"/>
        <w:numPr>
          <w:ilvl w:val="0"/>
          <w:numId w:val="3"/>
        </w:numPr>
      </w:pPr>
      <w:r>
        <w:t xml:space="preserve">Cognitive processes include memory and perception and just as our memories are likely to become distorted we are all susceptible to mistaken perceptions. Many of us are familiar with such classic illusions such as the Muller </w:t>
      </w:r>
      <w:proofErr w:type="spellStart"/>
      <w:r>
        <w:t>lyer</w:t>
      </w:r>
      <w:proofErr w:type="spellEnd"/>
      <w:r>
        <w:t xml:space="preserve"> illusion, where the line with the outgoing fins, figure (a) appears longer than the line with the ongoing fins, figure (b). In fact</w:t>
      </w:r>
      <w:r>
        <w:t>,</w:t>
      </w:r>
      <w:r>
        <w:t xml:space="preserve"> they are the same length.</w:t>
      </w:r>
    </w:p>
    <w:p w:rsidR="00C620BA" w:rsidRDefault="00C620BA" w:rsidP="00C620BA">
      <w:r>
        <w:t>(a)  &gt;-----------&lt;</w:t>
      </w:r>
    </w:p>
    <w:p w:rsidR="00C620BA" w:rsidRDefault="00C620BA" w:rsidP="00C620BA">
      <w:r>
        <w:t>(b)  &lt; ---------- &gt;</w:t>
      </w:r>
    </w:p>
    <w:p w:rsidR="00C620BA" w:rsidRDefault="00C620BA" w:rsidP="00C620BA">
      <w:r>
        <w:t>Explain how you would carry out an experiment in to whether older people more susceptible to visual illusions than younger people?</w:t>
      </w:r>
      <w:r>
        <w:t xml:space="preserve"> You must refer to:</w:t>
      </w:r>
    </w:p>
    <w:p w:rsidR="00C620BA" w:rsidRDefault="00C620BA" w:rsidP="00C620BA">
      <w:pPr>
        <w:pStyle w:val="ListParagraph"/>
        <w:numPr>
          <w:ilvl w:val="0"/>
          <w:numId w:val="5"/>
        </w:numPr>
      </w:pPr>
      <w:r>
        <w:t>Field or lab experiment</w:t>
      </w:r>
    </w:p>
    <w:p w:rsidR="00C620BA" w:rsidRDefault="00C620BA" w:rsidP="00C620BA">
      <w:pPr>
        <w:pStyle w:val="ListParagraph"/>
        <w:numPr>
          <w:ilvl w:val="0"/>
          <w:numId w:val="5"/>
        </w:numPr>
      </w:pPr>
      <w:r>
        <w:t>Independent measures or matched participants</w:t>
      </w:r>
    </w:p>
    <w:p w:rsidR="00C620BA" w:rsidRDefault="00C620BA" w:rsidP="00C620BA">
      <w:pPr>
        <w:pStyle w:val="ListParagraph"/>
        <w:numPr>
          <w:ilvl w:val="0"/>
          <w:numId w:val="5"/>
        </w:numPr>
      </w:pPr>
      <w:r>
        <w:t>At least one control you would use</w:t>
      </w:r>
    </w:p>
    <w:p w:rsidR="00C620BA" w:rsidRDefault="00C620BA" w:rsidP="00C620BA">
      <w:pPr>
        <w:pStyle w:val="ListParagraph"/>
        <w:numPr>
          <w:ilvl w:val="0"/>
          <w:numId w:val="5"/>
        </w:numPr>
      </w:pPr>
      <w:r>
        <w:t>How you would present your data</w:t>
      </w:r>
    </w:p>
    <w:p w:rsidR="00C620BA" w:rsidRDefault="00C620BA" w:rsidP="00C620BA">
      <w:r>
        <w:t>Justify your decisions as part of your explanation</w:t>
      </w:r>
      <w:r>
        <w:t xml:space="preserve"> (12</w:t>
      </w:r>
      <w:r>
        <w:t>)</w:t>
      </w:r>
    </w:p>
    <w:p w:rsidR="00C620BA" w:rsidRDefault="00C620BA" w:rsidP="00C620BA"/>
    <w:p w:rsidR="00C620BA" w:rsidRDefault="00C620BA" w:rsidP="00C620BA">
      <w:pPr>
        <w:pStyle w:val="ListParagraph"/>
        <w:numPr>
          <w:ilvl w:val="0"/>
          <w:numId w:val="3"/>
        </w:numPr>
      </w:pPr>
      <w:r>
        <w:t>Psychologists wanted to investigate why we don’t laugh when we tickle ourselves. One idea is that it is a social act that is out of our control and must be done to us by another person. To investigate this, participants had the sole of their feet tickled by another person at any time during a 30 second period. Later on the same participants had to tickle themselves. They put their feet on a tickling machine (a feather on a rotating turntable) at any time they chose during a 30 second period. The volume of laughter was recorded in decibels.</w:t>
      </w:r>
    </w:p>
    <w:p w:rsidR="00C620BA" w:rsidRDefault="00C620BA" w:rsidP="00C620BA">
      <w:r>
        <w:t xml:space="preserve">Explain how you would further this experiment by finding out whether having a large group of people compared to being on your own makes you laugh more. </w:t>
      </w:r>
      <w:r>
        <w:t>Y</w:t>
      </w:r>
      <w:r>
        <w:t>ou must refer to:</w:t>
      </w:r>
    </w:p>
    <w:p w:rsidR="00C620BA" w:rsidRDefault="00C620BA" w:rsidP="00C620BA">
      <w:pPr>
        <w:pStyle w:val="ListParagraph"/>
        <w:numPr>
          <w:ilvl w:val="0"/>
          <w:numId w:val="6"/>
        </w:numPr>
      </w:pPr>
      <w:r>
        <w:t>I</w:t>
      </w:r>
      <w:r>
        <w:t>ndependent measures design</w:t>
      </w:r>
    </w:p>
    <w:p w:rsidR="00C620BA" w:rsidRDefault="00C620BA" w:rsidP="00C620BA">
      <w:pPr>
        <w:pStyle w:val="ListParagraph"/>
        <w:numPr>
          <w:ilvl w:val="0"/>
          <w:numId w:val="6"/>
        </w:numPr>
      </w:pPr>
      <w:r>
        <w:lastRenderedPageBreak/>
        <w:t xml:space="preserve">Control for extraneous variables </w:t>
      </w:r>
    </w:p>
    <w:p w:rsidR="00C620BA" w:rsidRDefault="00C620BA" w:rsidP="00C620BA">
      <w:pPr>
        <w:pStyle w:val="ListParagraph"/>
        <w:numPr>
          <w:ilvl w:val="0"/>
          <w:numId w:val="6"/>
        </w:numPr>
      </w:pPr>
      <w:r>
        <w:t>Contro</w:t>
      </w:r>
      <w:r>
        <w:t>lling for individual difference</w:t>
      </w:r>
    </w:p>
    <w:p w:rsidR="00C620BA" w:rsidRDefault="00C620BA" w:rsidP="00C620BA">
      <w:pPr>
        <w:pStyle w:val="ListParagraph"/>
        <w:numPr>
          <w:ilvl w:val="0"/>
          <w:numId w:val="6"/>
        </w:numPr>
      </w:pPr>
      <w:r>
        <w:t xml:space="preserve">Collection of </w:t>
      </w:r>
      <w:r>
        <w:t>Quantitative and Qualitative data</w:t>
      </w:r>
    </w:p>
    <w:p w:rsidR="00C620BA" w:rsidRDefault="00C620BA" w:rsidP="00C620BA">
      <w:r>
        <w:t>Justify your decisio</w:t>
      </w:r>
      <w:r>
        <w:t>ns as part of your explanation (12</w:t>
      </w:r>
      <w:r>
        <w:t>)</w:t>
      </w:r>
    </w:p>
    <w:sectPr w:rsidR="00C620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F69BA"/>
    <w:multiLevelType w:val="hybridMultilevel"/>
    <w:tmpl w:val="C8D8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C309C"/>
    <w:multiLevelType w:val="hybridMultilevel"/>
    <w:tmpl w:val="31E0B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471645"/>
    <w:multiLevelType w:val="hybridMultilevel"/>
    <w:tmpl w:val="072C9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6752D1"/>
    <w:multiLevelType w:val="hybridMultilevel"/>
    <w:tmpl w:val="DACC7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5A1F2C"/>
    <w:multiLevelType w:val="hybridMultilevel"/>
    <w:tmpl w:val="1FAC6F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225E29"/>
    <w:multiLevelType w:val="hybridMultilevel"/>
    <w:tmpl w:val="3B9E9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386049"/>
    <w:multiLevelType w:val="hybridMultilevel"/>
    <w:tmpl w:val="DDC09D6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A114CC"/>
    <w:multiLevelType w:val="hybridMultilevel"/>
    <w:tmpl w:val="F99E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A366E8"/>
    <w:multiLevelType w:val="hybridMultilevel"/>
    <w:tmpl w:val="3F866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D13C64"/>
    <w:multiLevelType w:val="hybridMultilevel"/>
    <w:tmpl w:val="11068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3A55E9"/>
    <w:multiLevelType w:val="hybridMultilevel"/>
    <w:tmpl w:val="4F5AC8E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9D179C"/>
    <w:multiLevelType w:val="hybridMultilevel"/>
    <w:tmpl w:val="F2E4C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FC5729"/>
    <w:multiLevelType w:val="hybridMultilevel"/>
    <w:tmpl w:val="04744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5877F2"/>
    <w:multiLevelType w:val="hybridMultilevel"/>
    <w:tmpl w:val="A3581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60464"/>
    <w:multiLevelType w:val="hybridMultilevel"/>
    <w:tmpl w:val="AB7E6F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C146249"/>
    <w:multiLevelType w:val="hybridMultilevel"/>
    <w:tmpl w:val="A7F88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3C3BC4"/>
    <w:multiLevelType w:val="hybridMultilevel"/>
    <w:tmpl w:val="09C64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871D79"/>
    <w:multiLevelType w:val="hybridMultilevel"/>
    <w:tmpl w:val="E968D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4566A8"/>
    <w:multiLevelType w:val="hybridMultilevel"/>
    <w:tmpl w:val="F7088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2FE4CCA"/>
    <w:multiLevelType w:val="hybridMultilevel"/>
    <w:tmpl w:val="6DA6E0A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8"/>
  </w:num>
  <w:num w:numId="3">
    <w:abstractNumId w:val="14"/>
  </w:num>
  <w:num w:numId="4">
    <w:abstractNumId w:val="15"/>
  </w:num>
  <w:num w:numId="5">
    <w:abstractNumId w:val="7"/>
  </w:num>
  <w:num w:numId="6">
    <w:abstractNumId w:val="17"/>
  </w:num>
  <w:num w:numId="7">
    <w:abstractNumId w:val="16"/>
  </w:num>
  <w:num w:numId="8">
    <w:abstractNumId w:val="2"/>
  </w:num>
  <w:num w:numId="9">
    <w:abstractNumId w:val="1"/>
  </w:num>
  <w:num w:numId="10">
    <w:abstractNumId w:val="9"/>
  </w:num>
  <w:num w:numId="11">
    <w:abstractNumId w:val="3"/>
  </w:num>
  <w:num w:numId="12">
    <w:abstractNumId w:val="19"/>
  </w:num>
  <w:num w:numId="13">
    <w:abstractNumId w:val="8"/>
  </w:num>
  <w:num w:numId="14">
    <w:abstractNumId w:val="13"/>
  </w:num>
  <w:num w:numId="15">
    <w:abstractNumId w:val="4"/>
  </w:num>
  <w:num w:numId="16">
    <w:abstractNumId w:val="12"/>
  </w:num>
  <w:num w:numId="17">
    <w:abstractNumId w:val="11"/>
  </w:num>
  <w:num w:numId="18">
    <w:abstractNumId w:val="5"/>
  </w:num>
  <w:num w:numId="19">
    <w:abstractNumId w:val="10"/>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0BA"/>
    <w:rsid w:val="00280B20"/>
    <w:rsid w:val="006D1BC5"/>
    <w:rsid w:val="00C620BA"/>
    <w:rsid w:val="00DC5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920D2"/>
  <w15:chartTrackingRefBased/>
  <w15:docId w15:val="{3940D41D-6461-40E3-9119-327030456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7C47867B</Template>
  <TotalTime>22</TotalTime>
  <Pages>5</Pages>
  <Words>1212</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Chesham Grammar School</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Amie Harris</dc:creator>
  <cp:keywords/>
  <dc:description/>
  <cp:lastModifiedBy>Amie Harris</cp:lastModifiedBy>
  <cp:revision>1</cp:revision>
  <dcterms:created xsi:type="dcterms:W3CDTF">2020-02-04T15:30:00Z</dcterms:created>
  <dcterms:modified xsi:type="dcterms:W3CDTF">2020-02-04T15:54:00Z</dcterms:modified>
</cp:coreProperties>
</file>